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A8577" w14:textId="038A0C28" w:rsidR="00524EEE" w:rsidRDefault="0003620C" w:rsidP="00524EEE">
      <w:pPr>
        <w:pStyle w:val="Heading2"/>
        <w:spacing w:before="120" w:line="240" w:lineRule="auto"/>
        <w:jc w:val="center"/>
      </w:pPr>
      <w:r>
        <w:t>Good Practice on Co-Creation</w:t>
      </w:r>
    </w:p>
    <w:p w14:paraId="0CB5E3AD" w14:textId="46F30383" w:rsidR="006C6EA3" w:rsidRDefault="0003620C" w:rsidP="00524EEE">
      <w:pPr>
        <w:pStyle w:val="Heading2"/>
        <w:jc w:val="center"/>
      </w:pPr>
      <w:r>
        <w:t>Submission Form</w:t>
      </w:r>
    </w:p>
    <w:p w14:paraId="30BB4F8F" w14:textId="77777777" w:rsidR="00761131" w:rsidRDefault="00761131" w:rsidP="006C6EA3">
      <w:pPr>
        <w:rPr>
          <w:rFonts w:ascii="Montserrat" w:hAnsi="Montserrat"/>
          <w:b/>
        </w:rPr>
      </w:pPr>
    </w:p>
    <w:p w14:paraId="624669F2" w14:textId="3D8CDA0F" w:rsidR="006C6EA3" w:rsidRDefault="00761131" w:rsidP="006C6EA3">
      <w:pPr>
        <w:rPr>
          <w:rFonts w:ascii="Montserrat" w:hAnsi="Montserrat"/>
          <w:b/>
        </w:rPr>
      </w:pPr>
      <w:r>
        <w:rPr>
          <w:rFonts w:ascii="Montserrat" w:hAnsi="Montserrat"/>
          <w:b/>
        </w:rPr>
        <w:t>Please refer to guidelines provided at</w:t>
      </w:r>
      <w:r w:rsidR="00691D87">
        <w:rPr>
          <w:rFonts w:ascii="Montserrat" w:hAnsi="Montserrat"/>
          <w:b/>
        </w:rPr>
        <w:t xml:space="preserve"> </w:t>
      </w:r>
      <w:hyperlink r:id="rId7" w:history="1">
        <w:r w:rsidR="00691D87" w:rsidRPr="00DE25BB">
          <w:rPr>
            <w:rStyle w:val="Hyperlink"/>
            <w:rFonts w:ascii="Montserrat" w:hAnsi="Montserrat"/>
            <w:b/>
          </w:rPr>
          <w:t>https://www.mentalhealtheurope.org/call-for-good-practices-co-creation/</w:t>
        </w:r>
      </w:hyperlink>
      <w:r w:rsidR="00691D87">
        <w:rPr>
          <w:rFonts w:ascii="Montserrat" w:hAnsi="Montserrat"/>
          <w:b/>
        </w:rPr>
        <w:t xml:space="preserve"> </w:t>
      </w:r>
    </w:p>
    <w:p w14:paraId="730C5920" w14:textId="77777777" w:rsidR="00761131" w:rsidRDefault="00761131" w:rsidP="006C6EA3">
      <w:pPr>
        <w:rPr>
          <w:rFonts w:ascii="Montserrat" w:hAnsi="Montserrat"/>
          <w:b/>
        </w:rPr>
      </w:pPr>
    </w:p>
    <w:p w14:paraId="46562CD6" w14:textId="38BB83A3" w:rsidR="006C6EA3" w:rsidRPr="006C6EA3" w:rsidRDefault="006C6EA3" w:rsidP="006C6EA3">
      <w:pPr>
        <w:rPr>
          <w:rFonts w:ascii="Montserrat" w:hAnsi="Montserrat"/>
          <w:b/>
        </w:rPr>
      </w:pPr>
      <w:r w:rsidRPr="006C6EA3">
        <w:rPr>
          <w:rFonts w:ascii="Montserrat" w:hAnsi="Montserrat"/>
          <w:b/>
        </w:rPr>
        <w:t>Name/title of activity</w:t>
      </w:r>
      <w:r w:rsidRPr="006C6EA3">
        <w:rPr>
          <w:rFonts w:ascii="Montserrat" w:hAnsi="Montserrat"/>
          <w:b/>
          <w:vertAlign w:val="superscript"/>
        </w:rPr>
        <w:footnoteReference w:id="1"/>
      </w:r>
      <w:r w:rsidRPr="006C6EA3">
        <w:rPr>
          <w:rFonts w:ascii="Montserrat" w:hAnsi="Montserrat"/>
          <w:b/>
        </w:rPr>
        <w:t xml:space="preserve"> done in co-creation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534F9BB8" w14:textId="77777777" w:rsidTr="00A71E8E">
        <w:trPr>
          <w:trHeight w:val="492"/>
        </w:trPr>
        <w:tc>
          <w:tcPr>
            <w:tcW w:w="9016" w:type="dxa"/>
          </w:tcPr>
          <w:p w14:paraId="7302F3CB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</w:p>
        </w:tc>
      </w:tr>
    </w:tbl>
    <w:p w14:paraId="3015CE1E" w14:textId="77777777" w:rsidR="006C6EA3" w:rsidRPr="006C6EA3" w:rsidRDefault="006C6EA3" w:rsidP="006C6EA3">
      <w:pPr>
        <w:rPr>
          <w:rFonts w:ascii="Montserrat" w:hAnsi="Montserrat"/>
          <w:bCs/>
        </w:rPr>
      </w:pPr>
    </w:p>
    <w:p w14:paraId="4F911A6E" w14:textId="77777777" w:rsidR="006C6EA3" w:rsidRPr="006C6EA3" w:rsidRDefault="006C6EA3" w:rsidP="006C6EA3">
      <w:pPr>
        <w:rPr>
          <w:rFonts w:ascii="Montserrat" w:hAnsi="Montserrat"/>
          <w:b/>
        </w:rPr>
      </w:pPr>
    </w:p>
    <w:p w14:paraId="0CAFDD62" w14:textId="77777777" w:rsidR="006C6EA3" w:rsidRPr="006C6EA3" w:rsidRDefault="006C6EA3" w:rsidP="006C6EA3">
      <w:pPr>
        <w:rPr>
          <w:rFonts w:ascii="Montserrat" w:hAnsi="Montserrat"/>
        </w:rPr>
      </w:pPr>
      <w:r w:rsidRPr="006C6EA3">
        <w:rPr>
          <w:rFonts w:ascii="Montserrat" w:hAnsi="Montserrat"/>
          <w:b/>
        </w:rPr>
        <w:t>Name and Country of the entity</w:t>
      </w:r>
      <w:r w:rsidRPr="006C6EA3">
        <w:rPr>
          <w:rFonts w:ascii="Montserrat" w:hAnsi="Montserrat"/>
          <w:b/>
          <w:vertAlign w:val="superscript"/>
        </w:rPr>
        <w:footnoteReference w:id="2"/>
      </w:r>
      <w:r w:rsidRPr="006C6EA3">
        <w:rPr>
          <w:rFonts w:ascii="Montserrat" w:hAnsi="Montserrat"/>
          <w:b/>
          <w:vertAlign w:val="superscript"/>
        </w:rPr>
        <w:t xml:space="preserve"> </w:t>
      </w:r>
      <w:r w:rsidRPr="006C6EA3">
        <w:rPr>
          <w:rFonts w:ascii="Montserrat" w:hAnsi="Montserrat"/>
          <w:b/>
        </w:rPr>
        <w:t>leading/coordinating the co-creation activity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3484E658" w14:textId="77777777" w:rsidTr="00A71E8E">
        <w:trPr>
          <w:trHeight w:val="484"/>
        </w:trPr>
        <w:tc>
          <w:tcPr>
            <w:tcW w:w="9016" w:type="dxa"/>
          </w:tcPr>
          <w:p w14:paraId="51CCAFE6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69858500" w14:textId="77777777" w:rsidR="006C6EA3" w:rsidRPr="006C6EA3" w:rsidRDefault="006C6EA3" w:rsidP="006C6EA3">
      <w:pPr>
        <w:rPr>
          <w:rFonts w:ascii="Montserrat" w:hAnsi="Montserrat"/>
        </w:rPr>
      </w:pPr>
    </w:p>
    <w:p w14:paraId="424C3255" w14:textId="77777777" w:rsidR="006C6EA3" w:rsidRPr="006C6EA3" w:rsidRDefault="006C6EA3" w:rsidP="006C6EA3">
      <w:pPr>
        <w:rPr>
          <w:rFonts w:ascii="Montserrat" w:hAnsi="Montserrat"/>
        </w:rPr>
      </w:pPr>
    </w:p>
    <w:p w14:paraId="0033BED9" w14:textId="77777777" w:rsidR="006C6EA3" w:rsidRPr="006C6EA3" w:rsidRDefault="006C6EA3" w:rsidP="006C6EA3">
      <w:pPr>
        <w:rPr>
          <w:rFonts w:ascii="Montserrat" w:hAnsi="Montserrat"/>
          <w:b/>
        </w:rPr>
      </w:pPr>
      <w:r w:rsidRPr="006C6EA3">
        <w:rPr>
          <w:rFonts w:ascii="Montserrat" w:hAnsi="Montserrat"/>
          <w:b/>
        </w:rPr>
        <w:t>Contact details</w:t>
      </w:r>
      <w:r w:rsidRPr="006C6EA3">
        <w:rPr>
          <w:rStyle w:val="FootnoteReference"/>
          <w:rFonts w:ascii="Montserrat" w:hAnsi="Montserrat"/>
          <w:b/>
        </w:rPr>
        <w:footnoteReference w:id="3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6C6EA3" w:rsidRPr="006C6EA3" w14:paraId="6AF3F882" w14:textId="77777777" w:rsidTr="00A71E8E">
        <w:tc>
          <w:tcPr>
            <w:tcW w:w="1980" w:type="dxa"/>
          </w:tcPr>
          <w:p w14:paraId="5C2D47BF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  <w:r w:rsidRPr="006C6EA3">
              <w:rPr>
                <w:rFonts w:ascii="Montserrat" w:hAnsi="Montserrat"/>
                <w:b/>
              </w:rPr>
              <w:t>full name</w:t>
            </w:r>
          </w:p>
        </w:tc>
        <w:tc>
          <w:tcPr>
            <w:tcW w:w="7036" w:type="dxa"/>
          </w:tcPr>
          <w:p w14:paraId="50265E14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</w:p>
        </w:tc>
      </w:tr>
      <w:tr w:rsidR="006C6EA3" w:rsidRPr="006C6EA3" w14:paraId="71497D06" w14:textId="77777777" w:rsidTr="00A71E8E">
        <w:tc>
          <w:tcPr>
            <w:tcW w:w="1980" w:type="dxa"/>
          </w:tcPr>
          <w:p w14:paraId="2C918BDD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  <w:r w:rsidRPr="006C6EA3">
              <w:rPr>
                <w:rFonts w:ascii="Montserrat" w:hAnsi="Montserrat"/>
                <w:b/>
              </w:rPr>
              <w:t>email address</w:t>
            </w:r>
          </w:p>
        </w:tc>
        <w:tc>
          <w:tcPr>
            <w:tcW w:w="7036" w:type="dxa"/>
          </w:tcPr>
          <w:p w14:paraId="66AF61D8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</w:p>
        </w:tc>
      </w:tr>
      <w:tr w:rsidR="006C6EA3" w:rsidRPr="006C6EA3" w14:paraId="281662E7" w14:textId="77777777" w:rsidTr="00A71E8E">
        <w:tc>
          <w:tcPr>
            <w:tcW w:w="1980" w:type="dxa"/>
          </w:tcPr>
          <w:p w14:paraId="2B4E3C0D" w14:textId="77777777" w:rsidR="006C6EA3" w:rsidRPr="006C6EA3" w:rsidRDefault="006C6EA3" w:rsidP="00A71E8E">
            <w:pPr>
              <w:rPr>
                <w:rFonts w:ascii="Montserrat" w:hAnsi="Montserrat"/>
                <w:b/>
              </w:rPr>
            </w:pPr>
            <w:r w:rsidRPr="006C6EA3">
              <w:rPr>
                <w:rFonts w:ascii="Montserrat" w:hAnsi="Montserrat"/>
                <w:b/>
              </w:rPr>
              <w:t>phone number</w:t>
            </w:r>
          </w:p>
        </w:tc>
        <w:tc>
          <w:tcPr>
            <w:tcW w:w="7036" w:type="dxa"/>
          </w:tcPr>
          <w:p w14:paraId="736295B6" w14:textId="77777777" w:rsidR="006C6EA3" w:rsidRPr="006C6EA3" w:rsidRDefault="006C6EA3" w:rsidP="00A71E8E">
            <w:pPr>
              <w:rPr>
                <w:rFonts w:ascii="Montserrat" w:hAnsi="Montserrat"/>
                <w:bCs/>
              </w:rPr>
            </w:pPr>
          </w:p>
        </w:tc>
      </w:tr>
    </w:tbl>
    <w:p w14:paraId="7DDCEE16" w14:textId="77777777" w:rsidR="006C6EA3" w:rsidRPr="006C6EA3" w:rsidRDefault="006C6EA3" w:rsidP="006C6EA3">
      <w:pPr>
        <w:rPr>
          <w:rFonts w:ascii="Montserrat" w:hAnsi="Montserrat"/>
          <w:bCs/>
        </w:rPr>
      </w:pPr>
    </w:p>
    <w:p w14:paraId="1FA6CEB6" w14:textId="77777777" w:rsidR="006C6EA3" w:rsidRDefault="006C6EA3" w:rsidP="006C6EA3">
      <w:pPr>
        <w:rPr>
          <w:rFonts w:ascii="Montserrat" w:hAnsi="Montserrat"/>
          <w:b/>
        </w:rPr>
      </w:pPr>
    </w:p>
    <w:p w14:paraId="06735833" w14:textId="5D54657B" w:rsidR="006D423E" w:rsidRPr="006C6EA3" w:rsidRDefault="006D423E" w:rsidP="006D423E">
      <w:pPr>
        <w:widowControl w:val="0"/>
        <w:spacing w:line="240" w:lineRule="auto"/>
        <w:rPr>
          <w:rFonts w:ascii="Montserrat" w:hAnsi="Montserrat"/>
          <w:b/>
        </w:rPr>
      </w:pPr>
      <w:r>
        <w:rPr>
          <w:rFonts w:ascii="Montserrat" w:hAnsi="Montserrat"/>
          <w:b/>
        </w:rPr>
        <w:t xml:space="preserve">Outcome of </w:t>
      </w:r>
      <w:r w:rsidRPr="006C6EA3">
        <w:rPr>
          <w:rFonts w:ascii="Montserrat" w:hAnsi="Montserrat"/>
          <w:b/>
        </w:rPr>
        <w:t xml:space="preserve">Self-assessment </w:t>
      </w:r>
    </w:p>
    <w:p w14:paraId="12AE3F0D" w14:textId="77777777" w:rsidR="00995536" w:rsidRDefault="006D423E" w:rsidP="006D423E">
      <w:pPr>
        <w:jc w:val="both"/>
        <w:rPr>
          <w:rFonts w:ascii="Montserrat" w:hAnsi="Montserrat"/>
        </w:rPr>
      </w:pPr>
      <w:r w:rsidRPr="006C6EA3">
        <w:rPr>
          <w:rFonts w:ascii="Montserrat" w:hAnsi="Montserrat"/>
        </w:rPr>
        <w:t xml:space="preserve">Please indicate the result obtained via the online tool </w:t>
      </w:r>
      <w:r>
        <w:rPr>
          <w:rFonts w:ascii="Montserrat" w:hAnsi="Montserrat"/>
        </w:rPr>
        <w:t>by highlighting the relevant result</w:t>
      </w:r>
      <w:r w:rsidR="00995536">
        <w:rPr>
          <w:rFonts w:ascii="Montserrat" w:hAnsi="Montserrat"/>
        </w:rPr>
        <w:t>:</w:t>
      </w:r>
    </w:p>
    <w:p w14:paraId="388568BF" w14:textId="77777777" w:rsidR="00FF302F" w:rsidRPr="00FF302F" w:rsidRDefault="00FF302F" w:rsidP="00FF302F">
      <w:pPr>
        <w:spacing w:line="240" w:lineRule="auto"/>
        <w:rPr>
          <w:rFonts w:ascii="Montserrat" w:hAnsi="Montserrat"/>
          <w:bCs/>
        </w:rPr>
      </w:pPr>
      <w:r w:rsidRPr="00FF302F">
        <w:rPr>
          <w:rFonts w:ascii="Montserrat" w:hAnsi="Montserrat"/>
          <w:bCs/>
        </w:rPr>
        <w:t xml:space="preserve">Co-creation Expert </w:t>
      </w:r>
    </w:p>
    <w:p w14:paraId="0A078E85" w14:textId="77777777" w:rsidR="00484F05" w:rsidRDefault="00FF302F" w:rsidP="00FF302F">
      <w:pPr>
        <w:spacing w:line="240" w:lineRule="auto"/>
        <w:rPr>
          <w:rFonts w:ascii="Montserrat" w:hAnsi="Montserrat"/>
          <w:bCs/>
        </w:rPr>
      </w:pPr>
      <w:r w:rsidRPr="00FF302F">
        <w:rPr>
          <w:rFonts w:ascii="Montserrat" w:hAnsi="Montserrat"/>
          <w:bCs/>
        </w:rPr>
        <w:t>Co-creation Proficient</w:t>
      </w:r>
      <w:r w:rsidRPr="00FF302F">
        <w:rPr>
          <w:rFonts w:ascii="Montserrat" w:hAnsi="Montserrat"/>
          <w:bCs/>
        </w:rPr>
        <w:t xml:space="preserve"> </w:t>
      </w:r>
    </w:p>
    <w:p w14:paraId="72FC4656" w14:textId="24949B8C" w:rsidR="006C6EA3" w:rsidRPr="00FF302F" w:rsidRDefault="006C6EA3" w:rsidP="00FF302F">
      <w:pPr>
        <w:spacing w:line="240" w:lineRule="auto"/>
        <w:rPr>
          <w:rFonts w:ascii="Montserrat" w:hAnsi="Montserrat"/>
          <w:bCs/>
        </w:rPr>
      </w:pPr>
      <w:r w:rsidRPr="00FF302F">
        <w:rPr>
          <w:rFonts w:ascii="Montserrat" w:hAnsi="Montserrat"/>
          <w:bCs/>
        </w:rPr>
        <w:br w:type="page"/>
      </w:r>
    </w:p>
    <w:p w14:paraId="0A26D48D" w14:textId="63B38BAC" w:rsidR="006C6EA3" w:rsidRPr="006C6EA3" w:rsidRDefault="006C6EA3" w:rsidP="006C6EA3">
      <w:pPr>
        <w:pStyle w:val="Heading2"/>
      </w:pPr>
      <w:r>
        <w:lastRenderedPageBreak/>
        <w:t>Context</w:t>
      </w:r>
    </w:p>
    <w:p w14:paraId="5D54D463" w14:textId="77777777" w:rsidR="006C6EA3" w:rsidRPr="006C6EA3" w:rsidRDefault="006C6EA3" w:rsidP="00BE03AA">
      <w:pPr>
        <w:spacing w:line="240" w:lineRule="auto"/>
        <w:jc w:val="both"/>
        <w:rPr>
          <w:rFonts w:ascii="Montserrat" w:hAnsi="Montserrat"/>
          <w:b/>
        </w:rPr>
      </w:pPr>
      <w:r w:rsidRPr="006C6EA3">
        <w:rPr>
          <w:rFonts w:ascii="Montserrat" w:hAnsi="Montserrat"/>
          <w:b/>
        </w:rPr>
        <w:t>Context &amp; background: how, when, where and why did this co-creation experience emerge?</w:t>
      </w:r>
    </w:p>
    <w:p w14:paraId="1A64C39E" w14:textId="77777777" w:rsidR="006C6EA3" w:rsidRPr="006C6EA3" w:rsidRDefault="006C6EA3" w:rsidP="00BE03AA">
      <w:pPr>
        <w:jc w:val="both"/>
        <w:rPr>
          <w:rFonts w:ascii="Montserrat" w:hAnsi="Montserrat"/>
          <w:i/>
        </w:rPr>
      </w:pPr>
      <w:r w:rsidRPr="006C6EA3">
        <w:rPr>
          <w:rFonts w:ascii="Montserrat" w:hAnsi="Montserrat"/>
          <w:i/>
        </w:rPr>
        <w:t>By providing context, you can help understand the significance of the co-creation experience and how it fits into a larger picture.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7860168B" w14:textId="77777777" w:rsidTr="00A71E8E">
        <w:trPr>
          <w:trHeight w:val="4952"/>
        </w:trPr>
        <w:tc>
          <w:tcPr>
            <w:tcW w:w="9016" w:type="dxa"/>
          </w:tcPr>
          <w:p w14:paraId="26B13C39" w14:textId="77777777" w:rsidR="006C6EA3" w:rsidRPr="006C6EA3" w:rsidRDefault="006C6EA3" w:rsidP="00A71E8E">
            <w:pPr>
              <w:rPr>
                <w:rFonts w:ascii="Montserrat" w:hAnsi="Montserrat"/>
                <w:iCs/>
              </w:rPr>
            </w:pPr>
          </w:p>
        </w:tc>
      </w:tr>
    </w:tbl>
    <w:p w14:paraId="194DC969" w14:textId="77777777" w:rsidR="006C6EA3" w:rsidRPr="006C6EA3" w:rsidRDefault="006C6EA3" w:rsidP="006C6EA3">
      <w:pPr>
        <w:rPr>
          <w:rFonts w:ascii="Montserrat" w:hAnsi="Montserrat"/>
          <w:b/>
        </w:rPr>
      </w:pPr>
    </w:p>
    <w:p w14:paraId="58347ECF" w14:textId="77777777" w:rsidR="006C6EA3" w:rsidRPr="006C6EA3" w:rsidRDefault="006C6EA3" w:rsidP="006C6EA3">
      <w:pPr>
        <w:rPr>
          <w:rFonts w:ascii="Montserrat" w:hAnsi="Montserrat"/>
          <w:b/>
        </w:rPr>
      </w:pPr>
    </w:p>
    <w:p w14:paraId="70F1B7D8" w14:textId="77777777" w:rsidR="006C6EA3" w:rsidRPr="006C6EA3" w:rsidRDefault="006C6EA3" w:rsidP="006C6EA3">
      <w:pPr>
        <w:rPr>
          <w:rFonts w:ascii="Montserrat" w:hAnsi="Montserrat"/>
          <w:b/>
        </w:rPr>
      </w:pPr>
    </w:p>
    <w:p w14:paraId="0426C1D9" w14:textId="77777777" w:rsidR="006C6EA3" w:rsidRPr="006C6EA3" w:rsidRDefault="006C6EA3" w:rsidP="006C6EA3">
      <w:pPr>
        <w:rPr>
          <w:rFonts w:ascii="Montserrat" w:hAnsi="Montserrat"/>
        </w:rPr>
      </w:pPr>
      <w:r w:rsidRPr="006C6EA3">
        <w:rPr>
          <w:rFonts w:ascii="Montserrat" w:hAnsi="Montserrat"/>
          <w:b/>
        </w:rPr>
        <w:t>Short description of how you co-created in the various steps of your activity</w:t>
      </w:r>
      <w:r w:rsidRPr="006C6EA3">
        <w:rPr>
          <w:rFonts w:ascii="Montserrat" w:hAnsi="Montserrat"/>
        </w:rPr>
        <w:t>:</w:t>
      </w:r>
    </w:p>
    <w:p w14:paraId="5DE7565B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W w:w="9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25"/>
        <w:gridCol w:w="6280"/>
      </w:tblGrid>
      <w:tr w:rsidR="006C6EA3" w:rsidRPr="006C6EA3" w14:paraId="73AF845B" w14:textId="77777777" w:rsidTr="00A71E8E">
        <w:trPr>
          <w:trHeight w:val="874"/>
        </w:trPr>
        <w:tc>
          <w:tcPr>
            <w:tcW w:w="2825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8C790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  <w:b/>
              </w:rPr>
            </w:pPr>
            <w:r w:rsidRPr="006C6EA3">
              <w:rPr>
                <w:rFonts w:ascii="Montserrat" w:hAnsi="Montserrat"/>
                <w:b/>
              </w:rPr>
              <w:t>1.Ideation</w:t>
            </w:r>
          </w:p>
          <w:p w14:paraId="133CA560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</w:rPr>
            </w:pPr>
          </w:p>
        </w:tc>
        <w:tc>
          <w:tcPr>
            <w:tcW w:w="6280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100FC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  <w:i/>
              </w:rPr>
            </w:pPr>
          </w:p>
        </w:tc>
      </w:tr>
      <w:tr w:rsidR="006C6EA3" w:rsidRPr="006C6EA3" w14:paraId="5A9902CF" w14:textId="77777777" w:rsidTr="00A71E8E">
        <w:trPr>
          <w:trHeight w:val="874"/>
        </w:trPr>
        <w:tc>
          <w:tcPr>
            <w:tcW w:w="2825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59BD5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  <w:b/>
              </w:rPr>
              <w:t xml:space="preserve">2.Design/development </w:t>
            </w:r>
          </w:p>
        </w:tc>
        <w:tc>
          <w:tcPr>
            <w:tcW w:w="6280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80F1F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  <w:i/>
              </w:rPr>
            </w:pPr>
          </w:p>
        </w:tc>
      </w:tr>
      <w:tr w:rsidR="006C6EA3" w:rsidRPr="006C6EA3" w14:paraId="3B362353" w14:textId="77777777" w:rsidTr="00A71E8E">
        <w:trPr>
          <w:trHeight w:val="874"/>
        </w:trPr>
        <w:tc>
          <w:tcPr>
            <w:tcW w:w="2825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DA447" w14:textId="77777777" w:rsidR="006C6EA3" w:rsidRPr="006C6EA3" w:rsidRDefault="006C6EA3" w:rsidP="00A71E8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  <w:b/>
              </w:rPr>
              <w:t xml:space="preserve">3.Implementation </w:t>
            </w:r>
          </w:p>
        </w:tc>
        <w:tc>
          <w:tcPr>
            <w:tcW w:w="6280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412E9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  <w:i/>
              </w:rPr>
            </w:pPr>
          </w:p>
        </w:tc>
      </w:tr>
      <w:tr w:rsidR="006C6EA3" w:rsidRPr="006C6EA3" w14:paraId="14D9B165" w14:textId="77777777" w:rsidTr="00A71E8E">
        <w:trPr>
          <w:trHeight w:val="874"/>
        </w:trPr>
        <w:tc>
          <w:tcPr>
            <w:tcW w:w="2825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60736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  <w:b/>
              </w:rPr>
              <w:t>4.Evaluation</w:t>
            </w:r>
            <w:r w:rsidRPr="006C6EA3">
              <w:rPr>
                <w:rFonts w:ascii="Montserrat" w:hAnsi="Montserrat"/>
              </w:rPr>
              <w:t xml:space="preserve"> </w:t>
            </w:r>
          </w:p>
          <w:p w14:paraId="477F7736" w14:textId="77777777" w:rsidR="006C6EA3" w:rsidRPr="006C6EA3" w:rsidRDefault="006C6EA3" w:rsidP="00A71E8E">
            <w:pPr>
              <w:widowControl w:val="0"/>
              <w:spacing w:line="240" w:lineRule="auto"/>
              <w:ind w:left="720"/>
              <w:rPr>
                <w:rFonts w:ascii="Montserrat" w:hAnsi="Montserrat"/>
              </w:rPr>
            </w:pPr>
          </w:p>
        </w:tc>
        <w:tc>
          <w:tcPr>
            <w:tcW w:w="6280" w:type="dxa"/>
            <w:shd w:val="clear" w:color="auto" w:fill="D9E2F3" w:themeFill="accent1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D2F3C" w14:textId="77777777" w:rsidR="006C6EA3" w:rsidRPr="006C6EA3" w:rsidRDefault="006C6EA3" w:rsidP="00A71E8E">
            <w:pPr>
              <w:widowControl w:val="0"/>
              <w:spacing w:line="240" w:lineRule="auto"/>
              <w:rPr>
                <w:rFonts w:ascii="Montserrat" w:hAnsi="Montserrat"/>
                <w:i/>
              </w:rPr>
            </w:pPr>
          </w:p>
        </w:tc>
      </w:tr>
    </w:tbl>
    <w:p w14:paraId="7E7723B1" w14:textId="77777777" w:rsidR="006C6EA3" w:rsidRPr="006C6EA3" w:rsidRDefault="006C6EA3" w:rsidP="006C6EA3">
      <w:pPr>
        <w:rPr>
          <w:rFonts w:ascii="Montserrat" w:hAnsi="Montserrat"/>
        </w:rPr>
      </w:pPr>
    </w:p>
    <w:p w14:paraId="3BA1270B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b/>
        </w:rPr>
      </w:pPr>
    </w:p>
    <w:p w14:paraId="3FB4B699" w14:textId="571EF0F2" w:rsidR="006C6EA3" w:rsidRPr="00524EEE" w:rsidRDefault="006C6EA3" w:rsidP="00524EEE">
      <w:pPr>
        <w:pStyle w:val="Heading2"/>
      </w:pPr>
      <w:r>
        <w:lastRenderedPageBreak/>
        <w:t>Good Practice Indicators</w:t>
      </w:r>
    </w:p>
    <w:p w14:paraId="1B5F84EC" w14:textId="64300359" w:rsidR="006C6EA3" w:rsidRPr="00524EEE" w:rsidRDefault="00524EEE" w:rsidP="006C6EA3">
      <w:pPr>
        <w:widowControl w:val="0"/>
        <w:spacing w:line="240" w:lineRule="auto"/>
        <w:rPr>
          <w:rFonts w:ascii="Montserrat" w:hAnsi="Montserrat"/>
          <w:iCs/>
        </w:rPr>
      </w:pPr>
      <w:r>
        <w:rPr>
          <w:rFonts w:ascii="Montserrat" w:hAnsi="Montserrat"/>
        </w:rPr>
        <w:t xml:space="preserve">For each question, please </w:t>
      </w:r>
      <w:r>
        <w:rPr>
          <w:rFonts w:ascii="Montserrat" w:hAnsi="Montserrat"/>
          <w:iCs/>
        </w:rPr>
        <w:t>h</w:t>
      </w:r>
      <w:r w:rsidR="006C6EA3" w:rsidRPr="00524EEE">
        <w:rPr>
          <w:rFonts w:ascii="Montserrat" w:hAnsi="Montserrat"/>
          <w:iCs/>
        </w:rPr>
        <w:t>ighlight</w:t>
      </w:r>
      <w:r>
        <w:rPr>
          <w:rFonts w:ascii="Montserrat" w:hAnsi="Montserrat"/>
          <w:iCs/>
        </w:rPr>
        <w:t xml:space="preserve"> the</w:t>
      </w:r>
      <w:r w:rsidR="006C6EA3" w:rsidRPr="00524EEE">
        <w:rPr>
          <w:rFonts w:ascii="Montserrat" w:hAnsi="Montserrat"/>
          <w:iCs/>
        </w:rPr>
        <w:t xml:space="preserve"> relevant score</w:t>
      </w:r>
      <w:r>
        <w:rPr>
          <w:rFonts w:ascii="Montserrat" w:hAnsi="Montserrat"/>
          <w:iCs/>
        </w:rPr>
        <w:t xml:space="preserve"> a</w:t>
      </w:r>
      <w:r w:rsidR="00BE03AA">
        <w:rPr>
          <w:rFonts w:ascii="Montserrat" w:hAnsi="Montserrat"/>
          <w:iCs/>
        </w:rPr>
        <w:t>n</w:t>
      </w:r>
      <w:r>
        <w:rPr>
          <w:rFonts w:ascii="Montserrat" w:hAnsi="Montserrat"/>
          <w:iCs/>
        </w:rPr>
        <w:t>d add a description.</w:t>
      </w:r>
    </w:p>
    <w:p w14:paraId="6F26CFB4" w14:textId="77777777" w:rsidR="00524EEE" w:rsidRDefault="00524EEE" w:rsidP="006C6EA3">
      <w:pPr>
        <w:widowControl w:val="0"/>
        <w:spacing w:line="240" w:lineRule="auto"/>
        <w:rPr>
          <w:rFonts w:ascii="Montserrat" w:hAnsi="Montserrat"/>
          <w:b/>
          <w:bCs/>
          <w:i/>
          <w:sz w:val="20"/>
          <w:szCs w:val="20"/>
        </w:rPr>
      </w:pPr>
    </w:p>
    <w:p w14:paraId="5A21115F" w14:textId="11867AEF" w:rsidR="006C6EA3" w:rsidRPr="00524EEE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524EEE">
        <w:rPr>
          <w:rFonts w:ascii="Montserrat" w:hAnsi="Montserrat"/>
          <w:i/>
          <w:sz w:val="20"/>
          <w:szCs w:val="20"/>
        </w:rPr>
        <w:t>Fully implemented</w:t>
      </w:r>
    </w:p>
    <w:p w14:paraId="41A45F6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59EBB4FF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428B93A5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7FAC083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23B627AC" w14:textId="77777777" w:rsidR="006C6EA3" w:rsidRDefault="006C6EA3" w:rsidP="006C6EA3">
      <w:pPr>
        <w:rPr>
          <w:rFonts w:ascii="Montserrat" w:hAnsi="Montserrat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14:paraId="7CD44BCF" w14:textId="77777777" w:rsidTr="006C6EA3">
        <w:trPr>
          <w:trHeight w:val="1237"/>
        </w:trPr>
        <w:tc>
          <w:tcPr>
            <w:tcW w:w="9016" w:type="dxa"/>
          </w:tcPr>
          <w:p w14:paraId="33527160" w14:textId="46E87C39" w:rsidR="006C6EA3" w:rsidRPr="006C6EA3" w:rsidRDefault="006C6EA3" w:rsidP="006C6EA3">
            <w:pPr>
              <w:rPr>
                <w:rFonts w:ascii="Montserrat" w:hAnsi="Montserrat"/>
              </w:rPr>
            </w:pPr>
            <w:r>
              <w:rPr>
                <w:rFonts w:ascii="Montserrat" w:hAnsi="Montserrat"/>
              </w:rPr>
              <w:t>Include a description here</w:t>
            </w:r>
          </w:p>
        </w:tc>
      </w:tr>
    </w:tbl>
    <w:p w14:paraId="0B68A764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1A47CB97" w14:textId="77777777" w:rsidR="006C6EA3" w:rsidRPr="006C6EA3" w:rsidRDefault="006C6EA3" w:rsidP="006C6EA3">
      <w:pPr>
        <w:rPr>
          <w:rFonts w:ascii="Montserrat" w:hAnsi="Montserrat"/>
        </w:rPr>
      </w:pPr>
    </w:p>
    <w:p w14:paraId="4F5A22FE" w14:textId="77777777" w:rsidR="006C6EA3" w:rsidRPr="006C6EA3" w:rsidRDefault="006C6EA3" w:rsidP="00BE03AA">
      <w:pPr>
        <w:widowControl w:val="0"/>
        <w:spacing w:line="240" w:lineRule="auto"/>
        <w:rPr>
          <w:rFonts w:ascii="Montserrat" w:hAnsi="Montserrat"/>
          <w:b/>
        </w:rPr>
      </w:pPr>
      <w:r w:rsidRPr="006C6EA3">
        <w:rPr>
          <w:rFonts w:ascii="Montserrat" w:hAnsi="Montserrat"/>
          <w:b/>
        </w:rPr>
        <w:t>1. Where all relevant stakeholders involved in the co-creation process?</w:t>
      </w:r>
    </w:p>
    <w:p w14:paraId="4FFD3A85" w14:textId="77777777" w:rsidR="006C6EA3" w:rsidRPr="006C6EA3" w:rsidRDefault="006C6EA3" w:rsidP="00524EEE">
      <w:pPr>
        <w:widowControl w:val="0"/>
        <w:spacing w:line="240" w:lineRule="auto"/>
        <w:jc w:val="both"/>
        <w:rPr>
          <w:rFonts w:ascii="Montserrat" w:hAnsi="Montserrat"/>
          <w:i/>
        </w:rPr>
      </w:pPr>
      <w:r w:rsidRPr="006C6EA3">
        <w:rPr>
          <w:rFonts w:ascii="Montserrat" w:hAnsi="Montserrat"/>
          <w:i/>
        </w:rPr>
        <w:t>Did you succeed in involving all relevant stakeholders (please elaborate)?</w:t>
      </w:r>
    </w:p>
    <w:p w14:paraId="40BAEEC3" w14:textId="77777777" w:rsidR="006C6EA3" w:rsidRPr="006C6EA3" w:rsidRDefault="006C6EA3" w:rsidP="00524EEE">
      <w:pPr>
        <w:widowControl w:val="0"/>
        <w:spacing w:line="240" w:lineRule="auto"/>
        <w:jc w:val="both"/>
        <w:rPr>
          <w:rFonts w:ascii="Montserrat" w:hAnsi="Montserrat"/>
          <w:i/>
        </w:rPr>
      </w:pPr>
      <w:r w:rsidRPr="006C6EA3">
        <w:rPr>
          <w:rFonts w:ascii="Montserrat" w:hAnsi="Montserrat"/>
          <w:i/>
        </w:rPr>
        <w:t>Which stakeholders were involved in the co-creation process and in what ways?</w:t>
      </w:r>
    </w:p>
    <w:p w14:paraId="5E667EA3" w14:textId="77777777" w:rsidR="006C6EA3" w:rsidRPr="006C6EA3" w:rsidRDefault="006C6EA3" w:rsidP="006C6EA3">
      <w:pPr>
        <w:rPr>
          <w:rFonts w:ascii="Montserrat" w:hAnsi="Montserrat"/>
        </w:rPr>
      </w:pPr>
    </w:p>
    <w:p w14:paraId="1D151E37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4E34E624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5E6DDBD4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37972B4F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3D6540A1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706D2C8A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25B74119" w14:textId="77777777" w:rsidTr="00A71E8E">
        <w:trPr>
          <w:trHeight w:val="1573"/>
        </w:trPr>
        <w:tc>
          <w:tcPr>
            <w:tcW w:w="9016" w:type="dxa"/>
          </w:tcPr>
          <w:p w14:paraId="275291FC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0AFD1834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5EC7C74A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496AC129" w14:textId="2A96304D" w:rsidR="006C6EA3" w:rsidRPr="006C6EA3" w:rsidRDefault="006C6EA3" w:rsidP="006C6EA3">
      <w:pPr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2. Did participants represent diverse profiles within their stakeholder group?</w:t>
      </w:r>
    </w:p>
    <w:p w14:paraId="1F812E65" w14:textId="77777777" w:rsidR="006C6EA3" w:rsidRPr="006C6EA3" w:rsidRDefault="006C6EA3" w:rsidP="00524EEE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 xml:space="preserve">For example, consider the diverse experiences and expertise of individuals facing mental health problems, as well as those of their families, supporters, service providers, and community members, and </w:t>
      </w:r>
      <w:proofErr w:type="gramStart"/>
      <w:r w:rsidRPr="006C6EA3">
        <w:rPr>
          <w:rFonts w:ascii="Montserrat" w:hAnsi="Montserrat"/>
          <w:i/>
          <w:iCs/>
        </w:rPr>
        <w:t>take into account</w:t>
      </w:r>
      <w:proofErr w:type="gramEnd"/>
      <w:r w:rsidRPr="006C6EA3">
        <w:rPr>
          <w:rFonts w:ascii="Montserrat" w:hAnsi="Montserrat"/>
          <w:i/>
          <w:iCs/>
        </w:rPr>
        <w:t xml:space="preserve"> factors such as age, gender, socio-economic background, religion, and more. </w:t>
      </w:r>
    </w:p>
    <w:p w14:paraId="39DDA3C5" w14:textId="77777777" w:rsidR="006C6EA3" w:rsidRPr="006C6EA3" w:rsidRDefault="006C6EA3" w:rsidP="00524EEE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how did you ensure diversity and inclusiveness? If not, what were the reasons?</w:t>
      </w:r>
    </w:p>
    <w:p w14:paraId="06E0968F" w14:textId="77777777" w:rsidR="006C6EA3" w:rsidRPr="006C6EA3" w:rsidRDefault="006C6EA3" w:rsidP="006C6EA3">
      <w:pPr>
        <w:rPr>
          <w:rFonts w:ascii="Montserrat" w:hAnsi="Montserrat"/>
        </w:rPr>
      </w:pPr>
    </w:p>
    <w:p w14:paraId="70FCA531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275A405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4C620C1D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68778036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4B7E82FD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4F7408EA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1B792A56" w14:textId="77777777" w:rsidTr="00A71E8E">
        <w:trPr>
          <w:trHeight w:val="1573"/>
        </w:trPr>
        <w:tc>
          <w:tcPr>
            <w:tcW w:w="9016" w:type="dxa"/>
          </w:tcPr>
          <w:p w14:paraId="3186CD27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1259DE91" w14:textId="77777777" w:rsidR="006C6EA3" w:rsidRPr="006C6EA3" w:rsidRDefault="006C6EA3" w:rsidP="006C6EA3">
      <w:pPr>
        <w:rPr>
          <w:rFonts w:ascii="Montserrat" w:hAnsi="Montserrat"/>
        </w:rPr>
      </w:pPr>
    </w:p>
    <w:p w14:paraId="1CBC126E" w14:textId="77777777" w:rsidR="006C6EA3" w:rsidRPr="006C6EA3" w:rsidRDefault="006C6EA3" w:rsidP="006C6EA3">
      <w:pPr>
        <w:rPr>
          <w:rFonts w:ascii="Montserrat" w:hAnsi="Montserrat"/>
        </w:rPr>
      </w:pPr>
    </w:p>
    <w:p w14:paraId="761BD0D0" w14:textId="77777777" w:rsidR="006C6EA3" w:rsidRPr="006C6EA3" w:rsidRDefault="006C6EA3" w:rsidP="00BE03AA">
      <w:pPr>
        <w:spacing w:line="240" w:lineRule="auto"/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3. Were all resources needed for everyone's full engagement secured and allocated in a transparent way?</w:t>
      </w:r>
    </w:p>
    <w:p w14:paraId="2426A703" w14:textId="77777777" w:rsidR="006C6EA3" w:rsidRPr="006C6EA3" w:rsidRDefault="006C6EA3" w:rsidP="00BE03AA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what types of supports were provided, and how were these resources managed? If not, what were the reasons?</w:t>
      </w:r>
    </w:p>
    <w:p w14:paraId="79E1E3D8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69EED9CA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0B261232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4E94CCA6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3D7BD6E5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52EFD9D2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568423D5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36FF6F98" w14:textId="77777777" w:rsidTr="00A71E8E">
        <w:trPr>
          <w:trHeight w:val="1573"/>
        </w:trPr>
        <w:tc>
          <w:tcPr>
            <w:tcW w:w="9016" w:type="dxa"/>
          </w:tcPr>
          <w:p w14:paraId="265F745A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2050226D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2BF08AD0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0A4AEAAD" w14:textId="0F0F26A9" w:rsidR="006C6EA3" w:rsidRPr="006C6EA3" w:rsidRDefault="006C6EA3" w:rsidP="006C6EA3">
      <w:pPr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4. Were participants aware of the expertise each was bringing?</w:t>
      </w:r>
    </w:p>
    <w:p w14:paraId="7719B20E" w14:textId="77777777" w:rsidR="006C6EA3" w:rsidRPr="006C6EA3" w:rsidRDefault="006C6EA3" w:rsidP="00524EEE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how did the stakeholders' knowledge and skills contribute to the activity, and how was this expertise leveraged to support the co-creation process? If not, what were the reasons?</w:t>
      </w:r>
    </w:p>
    <w:p w14:paraId="2FD0C0AB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767C2414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138109CE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5861E519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3E9ED1F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6DE8C691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16169579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3BEF20DA" w14:textId="77777777" w:rsidTr="00A71E8E">
        <w:trPr>
          <w:trHeight w:val="1573"/>
        </w:trPr>
        <w:tc>
          <w:tcPr>
            <w:tcW w:w="9016" w:type="dxa"/>
          </w:tcPr>
          <w:p w14:paraId="7B7112E7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6A1E4586" w14:textId="77777777" w:rsidR="00BE03AA" w:rsidRDefault="00BE03AA" w:rsidP="006C6EA3">
      <w:pPr>
        <w:rPr>
          <w:rFonts w:ascii="Montserrat" w:hAnsi="Montserrat"/>
          <w:b/>
          <w:bCs/>
        </w:rPr>
      </w:pPr>
    </w:p>
    <w:p w14:paraId="7B60AC51" w14:textId="5D679725" w:rsidR="006C6EA3" w:rsidRPr="006C6EA3" w:rsidRDefault="006C6EA3" w:rsidP="00BE03AA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5. Did participants understand what co-creation is and how it works?</w:t>
      </w:r>
    </w:p>
    <w:p w14:paraId="46BF8E9F" w14:textId="77777777" w:rsidR="006C6EA3" w:rsidRPr="006C6EA3" w:rsidRDefault="006C6EA3" w:rsidP="00BE03AA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what measures were taken to ensure all participants had a clear understanding of co-creation and its process? If not, what were the reasons?</w:t>
      </w:r>
    </w:p>
    <w:p w14:paraId="3DCF3284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50D1DA1A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1DA903B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78006F6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43BDA54B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5D7B0BFB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54877EF0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2587DE93" w14:textId="77777777" w:rsidTr="00A71E8E">
        <w:trPr>
          <w:trHeight w:val="1573"/>
        </w:trPr>
        <w:tc>
          <w:tcPr>
            <w:tcW w:w="9016" w:type="dxa"/>
          </w:tcPr>
          <w:p w14:paraId="6D1DA676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7B92A120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4872E1EF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7F0DBA6C" w14:textId="7D44836D" w:rsidR="006C6EA3" w:rsidRPr="006C6EA3" w:rsidRDefault="006C6EA3" w:rsidP="00BE03AA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6. Was the focus and expected outcome of the piece of work/activity to be done in co-creation been jointly discussed and agreed upon?</w:t>
      </w:r>
    </w:p>
    <w:p w14:paraId="4CB5C136" w14:textId="77777777" w:rsidR="006C6EA3" w:rsidRPr="006C6EA3" w:rsidRDefault="006C6EA3" w:rsidP="00BE03AA">
      <w:pPr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what methodology was used to define the scope and expected outcomes? If not, what were the reasons?</w:t>
      </w:r>
    </w:p>
    <w:p w14:paraId="73C217BF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7815E023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7A449253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33AE84D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492B34B3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199195E4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012FFDA9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3B257D86" w14:textId="77777777" w:rsidTr="00A71E8E">
        <w:trPr>
          <w:trHeight w:val="1573"/>
        </w:trPr>
        <w:tc>
          <w:tcPr>
            <w:tcW w:w="9016" w:type="dxa"/>
          </w:tcPr>
          <w:p w14:paraId="2922E7DB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284D4F2A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38E2D95F" w14:textId="77777777" w:rsidR="006C6EA3" w:rsidRPr="006C6EA3" w:rsidRDefault="006C6EA3" w:rsidP="006C6EA3">
      <w:pPr>
        <w:rPr>
          <w:rFonts w:ascii="Montserrat" w:hAnsi="Montserrat"/>
        </w:rPr>
      </w:pPr>
    </w:p>
    <w:p w14:paraId="71B9E68D" w14:textId="15CABCB2" w:rsidR="006C6EA3" w:rsidRPr="006C6EA3" w:rsidRDefault="006C6EA3" w:rsidP="00BE03AA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 xml:space="preserve">7. Was a </w:t>
      </w:r>
      <w:r w:rsidR="00BA38AD">
        <w:rPr>
          <w:rFonts w:ascii="Montserrat" w:hAnsi="Montserrat"/>
          <w:b/>
          <w:bCs/>
        </w:rPr>
        <w:t xml:space="preserve">written </w:t>
      </w:r>
      <w:r w:rsidRPr="006C6EA3">
        <w:rPr>
          <w:rFonts w:ascii="Montserrat" w:hAnsi="Montserrat"/>
          <w:b/>
          <w:bCs/>
        </w:rPr>
        <w:t>group agreement in place?</w:t>
      </w:r>
    </w:p>
    <w:p w14:paraId="03CEB5A6" w14:textId="77777777" w:rsidR="006C6EA3" w:rsidRPr="006C6EA3" w:rsidRDefault="006C6EA3" w:rsidP="00BE03AA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what was the process for establishing the modalities of collaboration, communication, and decision-making? If not, what were the reasons?</w:t>
      </w:r>
    </w:p>
    <w:p w14:paraId="2C1B4FB0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2ECCD720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0365A55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6D84D5B7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1C07C8E4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71B28C9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76F0DBE5" w14:textId="77777777" w:rsidTr="00A71E8E">
        <w:trPr>
          <w:trHeight w:val="1573"/>
        </w:trPr>
        <w:tc>
          <w:tcPr>
            <w:tcW w:w="9016" w:type="dxa"/>
          </w:tcPr>
          <w:p w14:paraId="51745515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1130D528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05119370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31FB2172" w14:textId="20F8D50A" w:rsidR="006C6EA3" w:rsidRPr="006C6EA3" w:rsidRDefault="006C6EA3" w:rsidP="00BE03AA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8. Was there an action plan that outlined the steps involved in your co-created activity?</w:t>
      </w:r>
    </w:p>
    <w:p w14:paraId="0A3EF10D" w14:textId="77777777" w:rsidR="006C6EA3" w:rsidRPr="006C6EA3" w:rsidRDefault="006C6EA3" w:rsidP="00BA38AD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could you please elaborate on the process of formulating your action plan? If not, what were the reasons?</w:t>
      </w:r>
    </w:p>
    <w:p w14:paraId="2BB24303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70C181E9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4AA1ADD9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37972E61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3DDB2331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1AE1F47B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696CD8D0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529C66D7" w14:textId="77777777" w:rsidTr="00A71E8E">
        <w:trPr>
          <w:trHeight w:val="1573"/>
        </w:trPr>
        <w:tc>
          <w:tcPr>
            <w:tcW w:w="9016" w:type="dxa"/>
          </w:tcPr>
          <w:p w14:paraId="0FC6A45E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552224E4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19EE100E" w14:textId="77777777" w:rsidR="006C6EA3" w:rsidRPr="006C6EA3" w:rsidRDefault="006C6EA3" w:rsidP="006C6EA3">
      <w:pPr>
        <w:rPr>
          <w:rFonts w:ascii="Montserrat" w:hAnsi="Montserrat"/>
        </w:rPr>
      </w:pPr>
    </w:p>
    <w:p w14:paraId="5CEA98AA" w14:textId="77777777" w:rsidR="006C6EA3" w:rsidRPr="006C6EA3" w:rsidRDefault="006C6EA3" w:rsidP="00FB6040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9. Were practical aspects, such as scheduling and accessibility, considered to accommodate everyone's circumstances and ensure their full participation?</w:t>
      </w:r>
    </w:p>
    <w:p w14:paraId="2EEF98B6" w14:textId="77777777" w:rsidR="006C6EA3" w:rsidRPr="006C6EA3" w:rsidRDefault="006C6EA3" w:rsidP="00BA38AD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in what manner were practical aspects considered to accommodate everyone's circumstances? If not, what were the reasons?</w:t>
      </w:r>
    </w:p>
    <w:p w14:paraId="38C2479F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10427FDF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62305112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72A30F2E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748A4A46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7850554A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3CE4ED72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0C21B78C" w14:textId="77777777" w:rsidTr="00A71E8E">
        <w:trPr>
          <w:trHeight w:val="1573"/>
        </w:trPr>
        <w:tc>
          <w:tcPr>
            <w:tcW w:w="9016" w:type="dxa"/>
          </w:tcPr>
          <w:p w14:paraId="3576081B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048B3122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6AE88C76" w14:textId="77777777" w:rsidR="006C6EA3" w:rsidRPr="006C6EA3" w:rsidRDefault="006C6EA3" w:rsidP="006C6EA3">
      <w:pPr>
        <w:rPr>
          <w:rFonts w:ascii="Montserrat" w:hAnsi="Montserrat"/>
        </w:rPr>
      </w:pPr>
    </w:p>
    <w:p w14:paraId="7764C9D7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76618406" w14:textId="1593E09F" w:rsidR="006C6EA3" w:rsidRPr="006C6EA3" w:rsidRDefault="006C6EA3" w:rsidP="00FB6040">
      <w:pPr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10. Were all actors who were involved in co-creation able to contribute their perspective to the evaluation?</w:t>
      </w:r>
    </w:p>
    <w:p w14:paraId="1612CF72" w14:textId="77777777" w:rsidR="006C6EA3" w:rsidRPr="006C6EA3" w:rsidRDefault="006C6EA3" w:rsidP="00BA38AD">
      <w:pPr>
        <w:spacing w:line="240" w:lineRule="auto"/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how did their insights enrich the evaluation process? If not, what were the reasons?</w:t>
      </w:r>
    </w:p>
    <w:p w14:paraId="6AAD063A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0AD4D9A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22AEBBCE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24678309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321AC8C3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4894A82C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0A0476D4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49B56EEA" w14:textId="77777777" w:rsidTr="00A71E8E">
        <w:trPr>
          <w:trHeight w:val="1573"/>
        </w:trPr>
        <w:tc>
          <w:tcPr>
            <w:tcW w:w="9016" w:type="dxa"/>
          </w:tcPr>
          <w:p w14:paraId="684F6A7F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506CEC9C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7DBE0232" w14:textId="77777777" w:rsidR="006C6EA3" w:rsidRPr="006C6EA3" w:rsidRDefault="006C6EA3" w:rsidP="006C6EA3">
      <w:pPr>
        <w:rPr>
          <w:rFonts w:ascii="Montserrat" w:hAnsi="Montserrat"/>
        </w:rPr>
      </w:pPr>
    </w:p>
    <w:p w14:paraId="7D673D15" w14:textId="77777777" w:rsidR="006C6EA3" w:rsidRPr="006C6EA3" w:rsidRDefault="006C6EA3" w:rsidP="00FB6040">
      <w:pPr>
        <w:spacing w:line="240" w:lineRule="auto"/>
        <w:jc w:val="both"/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 xml:space="preserve">11. Did you apply co-creation to evaluate a) your activity and b) the effectiveness and impact of the co-creation approach both in the short and long term? </w:t>
      </w:r>
    </w:p>
    <w:p w14:paraId="7C9F57D2" w14:textId="77777777" w:rsidR="006C6EA3" w:rsidRPr="006C6EA3" w:rsidRDefault="006C6EA3" w:rsidP="00BA38AD">
      <w:pPr>
        <w:jc w:val="both"/>
        <w:rPr>
          <w:rFonts w:ascii="Montserrat" w:hAnsi="Montserrat"/>
          <w:i/>
          <w:iCs/>
        </w:rPr>
      </w:pPr>
      <w:r w:rsidRPr="006C6EA3">
        <w:rPr>
          <w:rFonts w:ascii="Montserrat" w:hAnsi="Montserrat"/>
          <w:i/>
          <w:iCs/>
        </w:rPr>
        <w:t>If yes, what kind of process and tools did you use? If not, what were the reasons?</w:t>
      </w:r>
    </w:p>
    <w:p w14:paraId="07F9039C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770C35EF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Fully implemented</w:t>
      </w:r>
    </w:p>
    <w:p w14:paraId="2A7E0FDB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Mostly implemented</w:t>
      </w:r>
    </w:p>
    <w:p w14:paraId="41330C1E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Partially implemented</w:t>
      </w:r>
    </w:p>
    <w:p w14:paraId="5E64A048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Somewhat implemented</w:t>
      </w:r>
    </w:p>
    <w:p w14:paraId="5565CBA3" w14:textId="77777777" w:rsidR="006C6EA3" w:rsidRPr="006C6EA3" w:rsidRDefault="006C6EA3" w:rsidP="006C6EA3">
      <w:pPr>
        <w:widowControl w:val="0"/>
        <w:spacing w:line="240" w:lineRule="auto"/>
        <w:rPr>
          <w:rFonts w:ascii="Montserrat" w:hAnsi="Montserrat"/>
          <w:i/>
          <w:sz w:val="20"/>
          <w:szCs w:val="20"/>
        </w:rPr>
      </w:pPr>
      <w:r w:rsidRPr="006C6EA3">
        <w:rPr>
          <w:rFonts w:ascii="Montserrat" w:hAnsi="Montserrat"/>
          <w:i/>
          <w:sz w:val="20"/>
          <w:szCs w:val="20"/>
        </w:rPr>
        <w:t>Not implemented</w:t>
      </w:r>
    </w:p>
    <w:p w14:paraId="3D42121E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C6EA3" w:rsidRPr="006C6EA3" w14:paraId="51DE3C43" w14:textId="77777777" w:rsidTr="00A71E8E">
        <w:trPr>
          <w:trHeight w:val="1573"/>
        </w:trPr>
        <w:tc>
          <w:tcPr>
            <w:tcW w:w="9016" w:type="dxa"/>
          </w:tcPr>
          <w:p w14:paraId="2ABDE3F0" w14:textId="77777777" w:rsidR="006C6EA3" w:rsidRPr="006C6EA3" w:rsidRDefault="006C6EA3" w:rsidP="00A71E8E">
            <w:pPr>
              <w:rPr>
                <w:rFonts w:ascii="Montserrat" w:hAnsi="Montserrat"/>
              </w:rPr>
            </w:pPr>
          </w:p>
        </w:tc>
      </w:tr>
    </w:tbl>
    <w:p w14:paraId="55BABA85" w14:textId="77777777" w:rsidR="006C6EA3" w:rsidRPr="006C6EA3" w:rsidRDefault="006C6EA3" w:rsidP="006C6EA3">
      <w:pPr>
        <w:rPr>
          <w:rFonts w:ascii="Montserrat" w:hAnsi="Montserrat"/>
          <w:i/>
          <w:iCs/>
        </w:rPr>
      </w:pPr>
    </w:p>
    <w:p w14:paraId="248A91D0" w14:textId="77777777" w:rsidR="006C6EA3" w:rsidRDefault="006C6EA3" w:rsidP="006C6EA3">
      <w:pPr>
        <w:rPr>
          <w:rFonts w:ascii="Montserrat" w:hAnsi="Montserrat"/>
          <w:b/>
          <w:bCs/>
        </w:rPr>
      </w:pPr>
    </w:p>
    <w:p w14:paraId="2818D061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7E19E1F7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64A9C917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37AABDEE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70F6C209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2BC04F16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2DB378C0" w14:textId="6EECFFB5" w:rsidR="004B6653" w:rsidRPr="00524EEE" w:rsidRDefault="004B6653" w:rsidP="004B6653">
      <w:pPr>
        <w:pStyle w:val="Heading2"/>
      </w:pPr>
      <w:r>
        <w:t>Lessons Learned</w:t>
      </w:r>
    </w:p>
    <w:p w14:paraId="352A2AAA" w14:textId="747BFFE3" w:rsidR="004B6653" w:rsidRDefault="004B6653" w:rsidP="004B6653">
      <w:pPr>
        <w:jc w:val="both"/>
        <w:rPr>
          <w:rFonts w:ascii="Montserrat" w:hAnsi="Montserrat"/>
          <w:b/>
          <w:bCs/>
        </w:rPr>
      </w:pPr>
      <w:r w:rsidRPr="00E0131E">
        <w:rPr>
          <w:rFonts w:ascii="Montserrat" w:hAnsi="Montserrat"/>
          <w:b/>
        </w:rPr>
        <w:t>What were the lessons learned from your co-creation process?</w:t>
      </w:r>
    </w:p>
    <w:p w14:paraId="07F1FCA9" w14:textId="7D4DF56C" w:rsidR="004B6653" w:rsidRDefault="004B6653" w:rsidP="004B6653">
      <w:pPr>
        <w:jc w:val="both"/>
        <w:rPr>
          <w:rFonts w:ascii="Montserrat" w:hAnsi="Montserrat"/>
          <w:b/>
          <w:bCs/>
        </w:rPr>
      </w:pPr>
      <w:r w:rsidRPr="00E0131E">
        <w:rPr>
          <w:rFonts w:ascii="Montserrat" w:hAnsi="Montserrat"/>
          <w:i/>
        </w:rPr>
        <w:t>Please describe the main challenges encountered during the co-creation process and how you addressed them. Also, outline the factors that supported the co-creation process. Feel free to provide examples if relevant.</w:t>
      </w:r>
    </w:p>
    <w:p w14:paraId="0301BCCD" w14:textId="77777777" w:rsidR="004B6653" w:rsidRDefault="004B6653" w:rsidP="006C6EA3">
      <w:pPr>
        <w:rPr>
          <w:rFonts w:ascii="Montserrat" w:hAnsi="Montserrat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61131" w14:paraId="3959DE3A" w14:textId="77777777" w:rsidTr="00761131">
        <w:tc>
          <w:tcPr>
            <w:tcW w:w="9016" w:type="dxa"/>
          </w:tcPr>
          <w:p w14:paraId="23C40405" w14:textId="77777777" w:rsidR="00761131" w:rsidRDefault="00761131" w:rsidP="004B6653">
            <w:pPr>
              <w:rPr>
                <w:rFonts w:ascii="Montserrat" w:hAnsi="Montserrat"/>
              </w:rPr>
            </w:pPr>
          </w:p>
          <w:p w14:paraId="378E86E8" w14:textId="77777777" w:rsidR="00761131" w:rsidRDefault="00761131" w:rsidP="004B6653">
            <w:pPr>
              <w:rPr>
                <w:rFonts w:ascii="Montserrat" w:hAnsi="Montserrat"/>
              </w:rPr>
            </w:pPr>
          </w:p>
          <w:p w14:paraId="5FC965DF" w14:textId="77777777" w:rsidR="00761131" w:rsidRDefault="00761131" w:rsidP="004B6653">
            <w:pPr>
              <w:rPr>
                <w:rFonts w:ascii="Montserrat" w:hAnsi="Montserrat"/>
              </w:rPr>
            </w:pPr>
          </w:p>
          <w:p w14:paraId="1994748F" w14:textId="77777777" w:rsidR="00761131" w:rsidRDefault="00761131" w:rsidP="004B6653">
            <w:pPr>
              <w:rPr>
                <w:rFonts w:ascii="Montserrat" w:hAnsi="Montserrat"/>
              </w:rPr>
            </w:pPr>
          </w:p>
          <w:p w14:paraId="14D7E431" w14:textId="77777777" w:rsidR="00761131" w:rsidRDefault="00761131" w:rsidP="004B6653">
            <w:pPr>
              <w:rPr>
                <w:rFonts w:ascii="Montserrat" w:hAnsi="Montserrat"/>
              </w:rPr>
            </w:pPr>
          </w:p>
        </w:tc>
      </w:tr>
    </w:tbl>
    <w:p w14:paraId="4EC1CEA8" w14:textId="77777777" w:rsidR="004B6653" w:rsidRPr="006C6EA3" w:rsidRDefault="004B6653" w:rsidP="004B6653">
      <w:pPr>
        <w:rPr>
          <w:rFonts w:ascii="Montserrat" w:hAnsi="Montserrat"/>
        </w:rPr>
      </w:pPr>
    </w:p>
    <w:p w14:paraId="0163F17F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58967A71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10BF8246" w14:textId="77777777" w:rsidR="004B6653" w:rsidRDefault="004B6653" w:rsidP="006C6EA3">
      <w:pPr>
        <w:rPr>
          <w:rFonts w:ascii="Montserrat" w:hAnsi="Montserrat"/>
          <w:b/>
          <w:bCs/>
        </w:rPr>
      </w:pPr>
    </w:p>
    <w:p w14:paraId="3A179F0C" w14:textId="6976860E" w:rsidR="006C6EA3" w:rsidRPr="006C6EA3" w:rsidRDefault="006C6EA3" w:rsidP="006C6EA3">
      <w:pPr>
        <w:rPr>
          <w:rFonts w:ascii="Montserrat" w:hAnsi="Montserrat"/>
          <w:b/>
          <w:bCs/>
        </w:rPr>
      </w:pPr>
      <w:r w:rsidRPr="006C6EA3">
        <w:rPr>
          <w:rFonts w:ascii="Montserrat" w:hAnsi="Montserrat"/>
          <w:b/>
          <w:bCs/>
        </w:rPr>
        <w:t>Please let us know if you would like to join Mental Health Europe’s Co-creation Community of Practice:</w:t>
      </w:r>
    </w:p>
    <w:p w14:paraId="373D5292" w14:textId="77777777" w:rsidR="006C6EA3" w:rsidRPr="006C6EA3" w:rsidRDefault="006C6EA3" w:rsidP="006C6EA3">
      <w:pPr>
        <w:rPr>
          <w:rFonts w:ascii="Montserrat" w:hAnsi="Montserra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62"/>
        <w:gridCol w:w="2254"/>
      </w:tblGrid>
      <w:tr w:rsidR="006C6EA3" w:rsidRPr="006C6EA3" w14:paraId="01A7CDA3" w14:textId="77777777" w:rsidTr="00A71E8E">
        <w:tc>
          <w:tcPr>
            <w:tcW w:w="6764" w:type="dxa"/>
          </w:tcPr>
          <w:p w14:paraId="46958DB8" w14:textId="77777777" w:rsidR="006C6EA3" w:rsidRPr="006C6EA3" w:rsidRDefault="006C6EA3" w:rsidP="00A71E8E">
            <w:pPr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</w:rPr>
              <w:t>I would like to receive more information about this</w:t>
            </w:r>
          </w:p>
        </w:tc>
        <w:tc>
          <w:tcPr>
            <w:tcW w:w="2255" w:type="dxa"/>
          </w:tcPr>
          <w:p w14:paraId="726AAE26" w14:textId="77777777" w:rsidR="006C6EA3" w:rsidRPr="006C6EA3" w:rsidRDefault="006C6EA3" w:rsidP="00A71E8E">
            <w:pPr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</w:rPr>
              <w:t>Yes / No</w:t>
            </w:r>
          </w:p>
        </w:tc>
      </w:tr>
      <w:tr w:rsidR="006C6EA3" w:rsidRPr="006C6EA3" w14:paraId="42B481A8" w14:textId="77777777" w:rsidTr="00A71E8E">
        <w:tc>
          <w:tcPr>
            <w:tcW w:w="6764" w:type="dxa"/>
          </w:tcPr>
          <w:p w14:paraId="1D889400" w14:textId="77777777" w:rsidR="006C6EA3" w:rsidRPr="006C6EA3" w:rsidRDefault="006C6EA3" w:rsidP="00A71E8E">
            <w:pPr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</w:rPr>
              <w:t>I wish to join Mental Health Europe’s Co-creation Community of Practice</w:t>
            </w:r>
          </w:p>
        </w:tc>
        <w:tc>
          <w:tcPr>
            <w:tcW w:w="2255" w:type="dxa"/>
          </w:tcPr>
          <w:p w14:paraId="1BA276CE" w14:textId="77777777" w:rsidR="006C6EA3" w:rsidRPr="006C6EA3" w:rsidRDefault="006C6EA3" w:rsidP="00A71E8E">
            <w:pPr>
              <w:rPr>
                <w:rFonts w:ascii="Montserrat" w:hAnsi="Montserrat"/>
              </w:rPr>
            </w:pPr>
            <w:r w:rsidRPr="006C6EA3">
              <w:rPr>
                <w:rFonts w:ascii="Montserrat" w:hAnsi="Montserrat"/>
              </w:rPr>
              <w:t>Yes / No / Maybe</w:t>
            </w:r>
          </w:p>
        </w:tc>
      </w:tr>
    </w:tbl>
    <w:p w14:paraId="21DEF0CC" w14:textId="77777777" w:rsidR="006C6EA3" w:rsidRPr="006C6EA3" w:rsidRDefault="006C6EA3" w:rsidP="006C6EA3">
      <w:pPr>
        <w:rPr>
          <w:rFonts w:ascii="Montserrat" w:hAnsi="Montserrat"/>
        </w:rPr>
      </w:pPr>
    </w:p>
    <w:p w14:paraId="00C88D57" w14:textId="77777777" w:rsidR="006C6EA3" w:rsidRPr="006C6EA3" w:rsidRDefault="006C6EA3" w:rsidP="006C6EA3">
      <w:pPr>
        <w:rPr>
          <w:rFonts w:ascii="Montserrat" w:hAnsi="Montserrat"/>
        </w:rPr>
      </w:pPr>
    </w:p>
    <w:p w14:paraId="23B5CF61" w14:textId="77777777" w:rsidR="00417951" w:rsidRPr="006C6EA3" w:rsidRDefault="00417951">
      <w:pPr>
        <w:rPr>
          <w:rFonts w:ascii="Montserrat" w:hAnsi="Montserrat"/>
          <w:lang w:val="en-GB"/>
        </w:rPr>
      </w:pPr>
    </w:p>
    <w:sectPr w:rsidR="00417951" w:rsidRPr="006C6E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9D57B" w14:textId="77777777" w:rsidR="00C84395" w:rsidRDefault="00C84395" w:rsidP="006C6EA3">
      <w:pPr>
        <w:spacing w:line="240" w:lineRule="auto"/>
      </w:pPr>
      <w:r>
        <w:separator/>
      </w:r>
    </w:p>
  </w:endnote>
  <w:endnote w:type="continuationSeparator" w:id="0">
    <w:p w14:paraId="38A96861" w14:textId="77777777" w:rsidR="00C84395" w:rsidRDefault="00C84395" w:rsidP="006C6E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3B7C54" w14:textId="77777777" w:rsidR="00C84395" w:rsidRDefault="00C84395" w:rsidP="006C6EA3">
      <w:pPr>
        <w:spacing w:line="240" w:lineRule="auto"/>
      </w:pPr>
      <w:r>
        <w:separator/>
      </w:r>
    </w:p>
  </w:footnote>
  <w:footnote w:type="continuationSeparator" w:id="0">
    <w:p w14:paraId="49549179" w14:textId="77777777" w:rsidR="00C84395" w:rsidRDefault="00C84395" w:rsidP="006C6EA3">
      <w:pPr>
        <w:spacing w:line="240" w:lineRule="auto"/>
      </w:pPr>
      <w:r>
        <w:continuationSeparator/>
      </w:r>
    </w:p>
  </w:footnote>
  <w:footnote w:id="1">
    <w:p w14:paraId="28E3042B" w14:textId="77777777" w:rsidR="006C6EA3" w:rsidRPr="00D43820" w:rsidRDefault="006C6EA3" w:rsidP="006C6EA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ontserrat" w:hAnsi="Montserrat"/>
          <w:color w:val="000000"/>
          <w:sz w:val="18"/>
          <w:szCs w:val="18"/>
        </w:rPr>
      </w:pPr>
      <w:r w:rsidRPr="00D43820">
        <w:rPr>
          <w:rStyle w:val="FootnoteReference"/>
          <w:rFonts w:ascii="Montserrat" w:hAnsi="Montserrat"/>
          <w:sz w:val="18"/>
          <w:szCs w:val="18"/>
        </w:rPr>
        <w:footnoteRef/>
      </w:r>
      <w:r w:rsidRPr="00D43820">
        <w:rPr>
          <w:rFonts w:ascii="Montserrat" w:hAnsi="Montserrat"/>
          <w:color w:val="000000"/>
          <w:sz w:val="18"/>
          <w:szCs w:val="18"/>
        </w:rPr>
        <w:t xml:space="preserve"> Activity is used generically and it could refer to a: project, </w:t>
      </w:r>
      <w:proofErr w:type="spellStart"/>
      <w:r w:rsidRPr="00D43820">
        <w:rPr>
          <w:rFonts w:ascii="Montserrat" w:hAnsi="Montserrat"/>
          <w:color w:val="000000"/>
          <w:sz w:val="18"/>
          <w:szCs w:val="18"/>
        </w:rPr>
        <w:t>programme</w:t>
      </w:r>
      <w:proofErr w:type="spellEnd"/>
      <w:r w:rsidRPr="00D43820">
        <w:rPr>
          <w:rFonts w:ascii="Montserrat" w:hAnsi="Montserrat"/>
          <w:color w:val="000000"/>
          <w:sz w:val="18"/>
          <w:szCs w:val="18"/>
        </w:rPr>
        <w:t>, event, action, research etc.</w:t>
      </w:r>
    </w:p>
  </w:footnote>
  <w:footnote w:id="2">
    <w:p w14:paraId="2823BCFE" w14:textId="77777777" w:rsidR="006C6EA3" w:rsidRPr="00D43820" w:rsidRDefault="006C6EA3" w:rsidP="006C6EA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Montserrat" w:hAnsi="Montserrat"/>
          <w:color w:val="000000"/>
          <w:sz w:val="18"/>
          <w:szCs w:val="18"/>
        </w:rPr>
      </w:pPr>
      <w:r w:rsidRPr="00D43820">
        <w:rPr>
          <w:rStyle w:val="FootnoteReference"/>
          <w:rFonts w:ascii="Montserrat" w:hAnsi="Montserrat"/>
          <w:sz w:val="18"/>
          <w:szCs w:val="18"/>
        </w:rPr>
        <w:footnoteRef/>
      </w:r>
      <w:r w:rsidRPr="00D43820">
        <w:rPr>
          <w:rFonts w:ascii="Montserrat" w:hAnsi="Montserrat"/>
          <w:color w:val="000000"/>
          <w:sz w:val="18"/>
          <w:szCs w:val="18"/>
        </w:rPr>
        <w:t xml:space="preserve"> Entity: association, group, trust, foundation, coalition, etc.</w:t>
      </w:r>
    </w:p>
  </w:footnote>
  <w:footnote w:id="3">
    <w:p w14:paraId="7E16134E" w14:textId="77777777" w:rsidR="006C6EA3" w:rsidRPr="00D43820" w:rsidRDefault="006C6EA3" w:rsidP="006C6EA3">
      <w:pPr>
        <w:pStyle w:val="FootnoteText"/>
        <w:rPr>
          <w:lang w:val="en-BE"/>
        </w:rPr>
      </w:pPr>
      <w:r w:rsidRPr="00D43820">
        <w:rPr>
          <w:rStyle w:val="FootnoteReference"/>
          <w:rFonts w:ascii="Montserrat" w:hAnsi="Montserrat"/>
          <w:sz w:val="18"/>
          <w:szCs w:val="18"/>
        </w:rPr>
        <w:footnoteRef/>
      </w:r>
      <w:r w:rsidRPr="00D43820">
        <w:rPr>
          <w:rFonts w:ascii="Montserrat" w:hAnsi="Montserrat"/>
          <w:sz w:val="18"/>
          <w:szCs w:val="18"/>
        </w:rPr>
        <w:t xml:space="preserve"> </w:t>
      </w:r>
      <w:r w:rsidRPr="00D43820">
        <w:rPr>
          <w:rFonts w:ascii="Montserrat" w:hAnsi="Montserrat"/>
          <w:sz w:val="18"/>
          <w:szCs w:val="18"/>
          <w:lang w:val="en-BE"/>
        </w:rPr>
        <w:t>These will be used by Mental health Europe to liaise with you about your submission and won’t be made public without your prior consent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A3"/>
    <w:rsid w:val="0003620C"/>
    <w:rsid w:val="00037A39"/>
    <w:rsid w:val="00157620"/>
    <w:rsid w:val="001A1E60"/>
    <w:rsid w:val="0022580B"/>
    <w:rsid w:val="002333EF"/>
    <w:rsid w:val="00256935"/>
    <w:rsid w:val="00417951"/>
    <w:rsid w:val="00484F05"/>
    <w:rsid w:val="004B6653"/>
    <w:rsid w:val="00524EEE"/>
    <w:rsid w:val="005B7169"/>
    <w:rsid w:val="00691D87"/>
    <w:rsid w:val="006C6EA3"/>
    <w:rsid w:val="006D423E"/>
    <w:rsid w:val="006F1FFA"/>
    <w:rsid w:val="00761131"/>
    <w:rsid w:val="008C15CA"/>
    <w:rsid w:val="008C1A88"/>
    <w:rsid w:val="0093408A"/>
    <w:rsid w:val="009827C9"/>
    <w:rsid w:val="00995536"/>
    <w:rsid w:val="009D2A76"/>
    <w:rsid w:val="00A73E4E"/>
    <w:rsid w:val="00BA38AD"/>
    <w:rsid w:val="00BE03AA"/>
    <w:rsid w:val="00C84395"/>
    <w:rsid w:val="00E16A96"/>
    <w:rsid w:val="00F10D00"/>
    <w:rsid w:val="00FB6040"/>
    <w:rsid w:val="00FC5745"/>
    <w:rsid w:val="00FF3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A9A30C1"/>
  <w15:chartTrackingRefBased/>
  <w15:docId w15:val="{617BD1A3-9858-4FC4-A1D3-6D0E37B6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EA3"/>
    <w:pPr>
      <w:spacing w:after="0" w:line="276" w:lineRule="auto"/>
    </w:pPr>
    <w:rPr>
      <w:rFonts w:ascii="Arial" w:eastAsia="Arial" w:hAnsi="Arial" w:cs="Arial"/>
      <w:kern w:val="0"/>
      <w:lang w:val="en-US" w:eastAsia="en-BE"/>
      <w14:ligatures w14:val="none"/>
    </w:rPr>
  </w:style>
  <w:style w:type="paragraph" w:styleId="Heading1">
    <w:name w:val="heading 1"/>
    <w:basedOn w:val="MHEHeading1"/>
    <w:next w:val="Normal"/>
    <w:link w:val="Heading1Char"/>
    <w:uiPriority w:val="9"/>
    <w:qFormat/>
    <w:rsid w:val="005B716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7169"/>
    <w:pPr>
      <w:keepNext/>
      <w:keepLines/>
      <w:spacing w:before="240" w:line="360" w:lineRule="auto"/>
      <w:outlineLvl w:val="1"/>
    </w:pPr>
    <w:rPr>
      <w:rFonts w:ascii="Montserrat SemiBold" w:eastAsiaTheme="majorEastAsia" w:hAnsi="Montserrat SemiBold" w:cstheme="majorBidi"/>
      <w:color w:val="F68162"/>
      <w:kern w:val="2"/>
      <w:sz w:val="36"/>
      <w:szCs w:val="36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7169"/>
    <w:pPr>
      <w:keepNext/>
      <w:keepLines/>
      <w:spacing w:before="120" w:line="360" w:lineRule="auto"/>
      <w:outlineLvl w:val="2"/>
    </w:pPr>
    <w:rPr>
      <w:rFonts w:ascii="Montserrat SemiBold" w:eastAsiaTheme="majorEastAsia" w:hAnsi="Montserrat SemiBold" w:cstheme="majorBidi"/>
      <w:b/>
      <w:bCs/>
      <w:color w:val="1158A9"/>
      <w:kern w:val="2"/>
      <w:sz w:val="32"/>
      <w:szCs w:val="32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B7169"/>
    <w:pPr>
      <w:keepNext/>
      <w:keepLines/>
      <w:spacing w:before="40" w:line="360" w:lineRule="auto"/>
      <w:outlineLvl w:val="3"/>
    </w:pPr>
    <w:rPr>
      <w:rFonts w:ascii="Montserrat SemiBold" w:eastAsiaTheme="majorEastAsia" w:hAnsi="Montserrat SemiBold" w:cstheme="majorBidi"/>
      <w:b/>
      <w:bCs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D0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BE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D0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BE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D0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BE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D0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BE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D0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BE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169"/>
    <w:rPr>
      <w:rFonts w:ascii="Montserrat SemiBold" w:eastAsiaTheme="majorEastAsia" w:hAnsi="Montserrat SemiBold" w:cstheme="majorBidi"/>
      <w:b/>
      <w:bCs/>
      <w:color w:val="1158A9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B7169"/>
    <w:rPr>
      <w:rFonts w:ascii="Montserrat SemiBold" w:eastAsiaTheme="majorEastAsia" w:hAnsi="Montserrat SemiBold" w:cstheme="majorBidi"/>
      <w:color w:val="F68162"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B7169"/>
    <w:rPr>
      <w:rFonts w:ascii="Montserrat SemiBold" w:eastAsiaTheme="majorEastAsia" w:hAnsi="Montserrat SemiBold" w:cstheme="majorBidi"/>
      <w:b/>
      <w:bCs/>
      <w:color w:val="1158A9"/>
      <w:sz w:val="32"/>
      <w:szCs w:val="32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B7169"/>
    <w:rPr>
      <w:rFonts w:ascii="Montserrat SemiBold" w:eastAsiaTheme="majorEastAsia" w:hAnsi="Montserrat SemiBold" w:cstheme="majorBidi"/>
      <w:b/>
      <w:bCs/>
      <w:color w:val="2F5496" w:themeColor="accent1" w:themeShade="BF"/>
      <w:sz w:val="28"/>
      <w:szCs w:val="2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D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BE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0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D0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BE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0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169"/>
    <w:pPr>
      <w:spacing w:before="200" w:after="160" w:line="360" w:lineRule="auto"/>
      <w:ind w:left="864" w:right="864"/>
      <w:jc w:val="center"/>
    </w:pPr>
    <w:rPr>
      <w:rFonts w:ascii="Montserrat" w:eastAsiaTheme="minorHAnsi" w:hAnsi="Montserrat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7169"/>
    <w:rPr>
      <w:rFonts w:ascii="Montserrat" w:hAnsi="Montserrat"/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10D0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BE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0D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D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BE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D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D00"/>
    <w:rPr>
      <w:b/>
      <w:bCs/>
      <w:smallCaps/>
      <w:color w:val="2F5496" w:themeColor="accent1" w:themeShade="BF"/>
      <w:spacing w:val="5"/>
    </w:rPr>
  </w:style>
  <w:style w:type="paragraph" w:customStyle="1" w:styleId="MHEHeading1">
    <w:name w:val="MHE Heading 1"/>
    <w:basedOn w:val="Normal"/>
    <w:link w:val="MHEHeading1Char"/>
    <w:rsid w:val="005B7169"/>
    <w:pPr>
      <w:keepNext/>
      <w:keepLines/>
      <w:spacing w:before="240" w:after="120" w:line="360" w:lineRule="auto"/>
      <w:outlineLvl w:val="0"/>
    </w:pPr>
    <w:rPr>
      <w:rFonts w:ascii="Montserrat SemiBold" w:eastAsiaTheme="majorEastAsia" w:hAnsi="Montserrat SemiBold" w:cstheme="majorBidi"/>
      <w:b/>
      <w:bCs/>
      <w:color w:val="1158A9"/>
      <w:kern w:val="2"/>
      <w:sz w:val="40"/>
      <w:szCs w:val="40"/>
      <w:lang w:val="en-GB" w:eastAsia="en-US"/>
      <w14:ligatures w14:val="standardContextual"/>
    </w:rPr>
  </w:style>
  <w:style w:type="character" w:customStyle="1" w:styleId="MHEHeading1Char">
    <w:name w:val="MHE Heading 1 Char"/>
    <w:basedOn w:val="DefaultParagraphFont"/>
    <w:link w:val="MHEHeading1"/>
    <w:rsid w:val="005B7169"/>
    <w:rPr>
      <w:rFonts w:ascii="Montserrat SemiBold" w:eastAsiaTheme="majorEastAsia" w:hAnsi="Montserrat SemiBold" w:cstheme="majorBidi"/>
      <w:b/>
      <w:bCs/>
      <w:color w:val="1158A9"/>
      <w:sz w:val="40"/>
      <w:szCs w:val="4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6EA3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6EA3"/>
    <w:rPr>
      <w:rFonts w:ascii="Arial" w:eastAsia="Arial" w:hAnsi="Arial" w:cs="Arial"/>
      <w:kern w:val="0"/>
      <w:sz w:val="20"/>
      <w:szCs w:val="20"/>
      <w:lang w:val="en-US" w:eastAsia="en-BE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6C6EA3"/>
    <w:rPr>
      <w:vertAlign w:val="superscript"/>
    </w:rPr>
  </w:style>
  <w:style w:type="table" w:styleId="TableGrid">
    <w:name w:val="Table Grid"/>
    <w:basedOn w:val="TableNormal"/>
    <w:uiPriority w:val="39"/>
    <w:rsid w:val="006C6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1D8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1D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entalhealtheurope.org/call-for-good-practices-co-creatio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ep_xiyx7sz\Downloads\Report%20Template%20-%20Mental%20Health%20Europ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00E472-1E5D-4BEC-B411-8AAEA89F6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Template - Mental Health Europe</Template>
  <TotalTime>25</TotalTime>
  <Pages>8</Pages>
  <Words>842</Words>
  <Characters>4804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josep_xiyx7sz</dc:creator>
  <cp:keywords/>
  <dc:description/>
  <cp:lastModifiedBy>Liuska Sanna</cp:lastModifiedBy>
  <cp:revision>14</cp:revision>
  <dcterms:created xsi:type="dcterms:W3CDTF">2025-10-23T13:08:00Z</dcterms:created>
  <dcterms:modified xsi:type="dcterms:W3CDTF">2025-10-29T12:51:00Z</dcterms:modified>
</cp:coreProperties>
</file>